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1BE" w:rsidRDefault="00EE4A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7C41BE" w:rsidRDefault="00EE4A15">
      <w:pPr>
        <w:framePr w:w="3637" w:wrap="auto" w:hAnchor="text" w:x="1700" w:y="185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1"/>
          <w:sz w:val="20"/>
        </w:rPr>
        <w:t>BEKA</w:t>
      </w:r>
      <w:r>
        <w:rPr>
          <w:rFonts w:ascii="Verdana"/>
          <w:b/>
          <w:color w:val="000000"/>
          <w:spacing w:val="77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PROGRAMA</w:t>
      </w:r>
      <w:r>
        <w:rPr>
          <w:rFonts w:ascii="Verdana"/>
          <w:b/>
          <w:color w:val="000000"/>
          <w:spacing w:val="76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BIDASOAN</w:t>
      </w:r>
    </w:p>
    <w:p w:rsidR="007C41BE" w:rsidRDefault="00EE4A15">
      <w:pPr>
        <w:framePr w:w="3637" w:wrap="auto" w:hAnchor="text" w:x="1700" w:y="1858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EKITEKO</w:t>
      </w:r>
    </w:p>
    <w:p w:rsidR="007C41BE" w:rsidRDefault="00EE4A15">
      <w:pPr>
        <w:framePr w:w="3781" w:wrap="auto" w:hAnchor="text" w:x="6097" w:y="185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PROGRAMA</w:t>
      </w:r>
      <w:r>
        <w:rPr>
          <w:rFonts w:ascii="Verdana"/>
          <w:b/>
          <w:color w:val="000000"/>
          <w:spacing w:val="134"/>
          <w:sz w:val="20"/>
        </w:rPr>
        <w:t xml:space="preserve"> </w:t>
      </w:r>
      <w:r>
        <w:rPr>
          <w:rFonts w:ascii="Verdana"/>
          <w:b/>
          <w:color w:val="000000"/>
          <w:spacing w:val="-1"/>
          <w:sz w:val="20"/>
        </w:rPr>
        <w:t>DE</w:t>
      </w:r>
      <w:r>
        <w:rPr>
          <w:rFonts w:ascii="Verdana"/>
          <w:b/>
          <w:color w:val="000000"/>
          <w:spacing w:val="134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BECAS</w:t>
      </w:r>
      <w:r>
        <w:rPr>
          <w:rFonts w:ascii="Verdana"/>
          <w:b/>
          <w:color w:val="000000"/>
          <w:spacing w:val="133"/>
          <w:sz w:val="20"/>
        </w:rPr>
        <w:t xml:space="preserve"> </w:t>
      </w:r>
      <w:r>
        <w:rPr>
          <w:rFonts w:ascii="Verdana"/>
          <w:b/>
          <w:color w:val="000000"/>
          <w:spacing w:val="1"/>
          <w:sz w:val="20"/>
        </w:rPr>
        <w:t>PARA</w:t>
      </w:r>
    </w:p>
    <w:p w:rsidR="007C41BE" w:rsidRDefault="00EE4A15">
      <w:pPr>
        <w:framePr w:w="3781" w:wrap="auto" w:hAnchor="text" w:x="6097" w:y="1858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EMPRENDER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pacing w:val="2"/>
          <w:sz w:val="20"/>
        </w:rPr>
        <w:t>EN</w:t>
      </w:r>
      <w:r>
        <w:rPr>
          <w:rFonts w:ascii="Verdana"/>
          <w:b/>
          <w:color w:val="000000"/>
          <w:spacing w:val="-5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EL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BIDASOA</w:t>
      </w:r>
    </w:p>
    <w:p w:rsidR="007C41BE" w:rsidRDefault="00EE4A15">
      <w:pPr>
        <w:framePr w:w="3791" w:wrap="auto" w:hAnchor="text" w:x="1558" w:y="27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ESKAERA</w:t>
      </w:r>
      <w:r>
        <w:rPr>
          <w:rFonts w:ascii="Tahoma"/>
          <w:color w:val="000000"/>
          <w:spacing w:val="-1"/>
          <w:sz w:val="20"/>
        </w:rPr>
        <w:t xml:space="preserve"> DATA/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FECHA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DE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/>
          <w:color w:val="000000"/>
          <w:sz w:val="20"/>
        </w:rPr>
        <w:t>SOLICITUD:</w:t>
      </w:r>
    </w:p>
    <w:p w:rsidR="007C41BE" w:rsidRDefault="00EE4A15">
      <w:pPr>
        <w:framePr w:w="409" w:wrap="auto" w:hAnchor="text" w:x="1774" w:y="329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1.</w:t>
      </w:r>
    </w:p>
    <w:p w:rsidR="007C41BE" w:rsidRDefault="00EE4A15">
      <w:pPr>
        <w:framePr w:w="6245" w:wrap="auto" w:hAnchor="text" w:x="2199" w:y="329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ESKATZAILEAREN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DATUAK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/ </w:t>
      </w:r>
      <w:r>
        <w:rPr>
          <w:rFonts w:ascii="Tahoma"/>
          <w:color w:val="000000"/>
          <w:spacing w:val="-1"/>
          <w:sz w:val="20"/>
        </w:rPr>
        <w:t>DATOS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DE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LA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PERSONA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SOLICITANTE</w:t>
      </w:r>
    </w:p>
    <w:p w:rsidR="007C41BE" w:rsidRDefault="00EE4A15">
      <w:pPr>
        <w:framePr w:w="3154" w:wrap="auto" w:hAnchor="text" w:x="1630" w:y="382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IZEN-ABIZENAK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/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NOMBRE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Y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APELLIDOS</w:t>
      </w:r>
    </w:p>
    <w:p w:rsidR="007C41BE" w:rsidRDefault="00EE4A15">
      <w:pPr>
        <w:framePr w:w="3154" w:wrap="auto" w:hAnchor="text" w:x="1630" w:y="3820"/>
        <w:widowControl w:val="0"/>
        <w:autoSpaceDE w:val="0"/>
        <w:autoSpaceDN w:val="0"/>
        <w:spacing w:before="401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HELBIDE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OSOA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/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DOMICILIO COMPLETO</w:t>
      </w:r>
    </w:p>
    <w:p w:rsidR="007C41BE" w:rsidRDefault="00EE4A15">
      <w:pPr>
        <w:framePr w:w="1280" w:wrap="auto" w:hAnchor="text" w:x="6325" w:y="382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N.A.N. /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D.N.I.</w:t>
      </w:r>
    </w:p>
    <w:p w:rsidR="007C41BE" w:rsidRDefault="00EE4A15">
      <w:pPr>
        <w:framePr w:w="642" w:wrap="auto" w:hAnchor="text" w:x="1630" w:y="500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TEL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1</w:t>
      </w:r>
    </w:p>
    <w:p w:rsidR="007C41BE" w:rsidRDefault="00EE4A15">
      <w:pPr>
        <w:framePr w:w="642" w:wrap="auto" w:hAnchor="text" w:x="3608" w:y="500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TEL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2</w:t>
      </w:r>
    </w:p>
    <w:p w:rsidR="007C41BE" w:rsidRDefault="00EE4A15">
      <w:pPr>
        <w:framePr w:w="750" w:wrap="auto" w:hAnchor="text" w:x="5591" w:y="500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E-MAIL</w:t>
      </w:r>
    </w:p>
    <w:p w:rsidR="007C41BE" w:rsidRDefault="00EE4A15">
      <w:pPr>
        <w:framePr w:w="2629" w:wrap="auto" w:hAnchor="text" w:x="1841" w:y="572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2.</w:t>
      </w:r>
      <w:r>
        <w:rPr>
          <w:rFonts w:ascii="Tahoma"/>
          <w:color w:val="000000"/>
          <w:spacing w:val="128"/>
          <w:sz w:val="20"/>
        </w:rPr>
        <w:t xml:space="preserve"> </w:t>
      </w:r>
      <w:r>
        <w:rPr>
          <w:rFonts w:ascii="Tahoma"/>
          <w:color w:val="000000"/>
          <w:sz w:val="20"/>
        </w:rPr>
        <w:t>ESKAERA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/SOLICITUD:</w:t>
      </w:r>
    </w:p>
    <w:p w:rsidR="007C41BE" w:rsidRDefault="00EE4A15">
      <w:pPr>
        <w:framePr w:w="4059" w:wrap="auto" w:hAnchor="text" w:x="1630" w:y="617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GARATZEKO EKIMENA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/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INICIATIVA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 DESARROLLAR</w:t>
      </w:r>
    </w:p>
    <w:p w:rsidR="007C41BE" w:rsidRDefault="00EE4A15">
      <w:pPr>
        <w:framePr w:w="8963" w:wrap="auto" w:hAnchor="text" w:x="1630" w:y="729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EKIMENARENIKERKETARAKO PROPOSATUTAKO HILABETEAK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/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MESES PROPUESTOS PARA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EL</w:t>
      </w:r>
      <w:r>
        <w:rPr>
          <w:rFonts w:ascii="Tahoma"/>
          <w:color w:val="000000"/>
          <w:spacing w:val="-1"/>
          <w:sz w:val="16"/>
        </w:rPr>
        <w:t xml:space="preserve"> ESTUDIO</w:t>
      </w:r>
      <w:r>
        <w:rPr>
          <w:rFonts w:ascii="Tahoma"/>
          <w:color w:val="000000"/>
          <w:sz w:val="16"/>
        </w:rPr>
        <w:t xml:space="preserve"> DE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LA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INICIATIVA</w:t>
      </w:r>
    </w:p>
    <w:p w:rsidR="007C41BE" w:rsidRDefault="00EE4A15">
      <w:pPr>
        <w:framePr w:w="8963" w:wrap="auto" w:hAnchor="text" w:x="1630" w:y="7293"/>
        <w:widowControl w:val="0"/>
        <w:autoSpaceDE w:val="0"/>
        <w:autoSpaceDN w:val="0"/>
        <w:spacing w:before="449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COWORKING-GUNEKO EGONALDI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ORDUAK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/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HORAS DE ESTANCIA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EN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EL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ESPACIO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COWORKING</w:t>
      </w:r>
    </w:p>
    <w:p w:rsidR="007C41BE" w:rsidRDefault="00EE4A15">
      <w:pPr>
        <w:framePr w:w="6370" w:wrap="auto" w:hAnchor="text" w:x="1841" w:y="899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3.</w:t>
      </w:r>
      <w:r>
        <w:rPr>
          <w:rFonts w:ascii="Tahoma"/>
          <w:color w:val="000000"/>
          <w:spacing w:val="128"/>
          <w:sz w:val="20"/>
        </w:rPr>
        <w:t xml:space="preserve"> </w:t>
      </w:r>
      <w:r>
        <w:rPr>
          <w:rFonts w:ascii="Tahoma"/>
          <w:color w:val="000000"/>
          <w:sz w:val="20"/>
        </w:rPr>
        <w:t>ERANTSITAKO DOKUMENTAZIOA /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DOCUMENTACION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ADJUNTA:</w:t>
      </w:r>
    </w:p>
    <w:p w:rsidR="007C41BE" w:rsidRDefault="00EE4A15">
      <w:pPr>
        <w:framePr w:w="742" w:wrap="auto" w:hAnchor="text" w:x="1913" w:y="938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Bai</w:t>
      </w:r>
      <w:proofErr w:type="spellEnd"/>
      <w:r>
        <w:rPr>
          <w:rFonts w:ascii="Tahoma" w:hAnsi="Tahoma" w:cs="Tahoma"/>
          <w:color w:val="000000"/>
          <w:sz w:val="20"/>
        </w:rPr>
        <w:t>/</w:t>
      </w:r>
      <w:proofErr w:type="spellStart"/>
      <w:r>
        <w:rPr>
          <w:rFonts w:ascii="Tahoma" w:hAnsi="Tahoma" w:cs="Tahoma"/>
          <w:color w:val="000000"/>
          <w:sz w:val="20"/>
        </w:rPr>
        <w:t>Sì</w:t>
      </w:r>
      <w:proofErr w:type="spellEnd"/>
    </w:p>
    <w:p w:rsidR="007C41BE" w:rsidRDefault="00EE4A15">
      <w:pPr>
        <w:framePr w:w="759" w:wrap="auto" w:hAnchor="text" w:x="2904" w:y="938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Ez</w:t>
      </w:r>
      <w:proofErr w:type="spellEnd"/>
      <w:r>
        <w:rPr>
          <w:rFonts w:ascii="Tahoma"/>
          <w:color w:val="000000"/>
          <w:sz w:val="20"/>
        </w:rPr>
        <w:t>/No</w:t>
      </w:r>
    </w:p>
    <w:p w:rsidR="007C41BE" w:rsidRDefault="00EE4A15">
      <w:pPr>
        <w:framePr w:w="1505" w:wrap="auto" w:hAnchor="text" w:x="3755" w:y="938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/>
          <w:color w:val="000000"/>
          <w:sz w:val="16"/>
        </w:rPr>
        <w:t>NANren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fotokopia</w:t>
      </w:r>
      <w:proofErr w:type="spellEnd"/>
    </w:p>
    <w:p w:rsidR="007C41BE" w:rsidRDefault="00EE4A15">
      <w:pPr>
        <w:framePr w:w="1505" w:wrap="auto" w:hAnchor="text" w:x="3755" w:y="9386"/>
        <w:widowControl w:val="0"/>
        <w:autoSpaceDE w:val="0"/>
        <w:autoSpaceDN w:val="0"/>
        <w:spacing w:before="77" w:after="0" w:line="194" w:lineRule="exact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/>
          <w:color w:val="000000"/>
          <w:sz w:val="16"/>
        </w:rPr>
        <w:t>Fotocopia</w:t>
      </w:r>
      <w:proofErr w:type="spellEnd"/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del DNI</w:t>
      </w:r>
    </w:p>
    <w:p w:rsidR="007C41BE" w:rsidRDefault="00EE4A15">
      <w:pPr>
        <w:framePr w:w="742" w:wrap="auto" w:hAnchor="text" w:x="1913" w:y="1017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Bai</w:t>
      </w:r>
      <w:proofErr w:type="spellEnd"/>
      <w:r>
        <w:rPr>
          <w:rFonts w:ascii="Tahoma" w:hAnsi="Tahoma" w:cs="Tahoma"/>
          <w:color w:val="000000"/>
          <w:sz w:val="20"/>
        </w:rPr>
        <w:t>/</w:t>
      </w:r>
      <w:proofErr w:type="spellStart"/>
      <w:r>
        <w:rPr>
          <w:rFonts w:ascii="Tahoma" w:hAnsi="Tahoma" w:cs="Tahoma"/>
          <w:color w:val="000000"/>
          <w:sz w:val="20"/>
        </w:rPr>
        <w:t>Sì</w:t>
      </w:r>
      <w:proofErr w:type="spellEnd"/>
    </w:p>
    <w:p w:rsidR="007C41BE" w:rsidRDefault="00EE4A15">
      <w:pPr>
        <w:framePr w:w="759" w:wrap="auto" w:hAnchor="text" w:x="2904" w:y="1017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Ez</w:t>
      </w:r>
      <w:proofErr w:type="spellEnd"/>
      <w:r>
        <w:rPr>
          <w:rFonts w:ascii="Tahoma"/>
          <w:color w:val="000000"/>
          <w:sz w:val="20"/>
        </w:rPr>
        <w:t>/No</w:t>
      </w:r>
    </w:p>
    <w:p w:rsidR="007C41BE" w:rsidRDefault="00EE4A15">
      <w:pPr>
        <w:framePr w:w="2117" w:wrap="auto" w:hAnchor="text" w:x="3755" w:y="1017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/>
          <w:color w:val="000000"/>
          <w:sz w:val="16"/>
        </w:rPr>
        <w:t>Eskatzailearen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curriculuma</w:t>
      </w:r>
      <w:proofErr w:type="spellEnd"/>
    </w:p>
    <w:p w:rsidR="007C41BE" w:rsidRDefault="00EE4A15">
      <w:pPr>
        <w:framePr w:w="2763" w:wrap="auto" w:hAnchor="text" w:x="3755" w:y="1044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Curriculum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de </w:t>
      </w:r>
      <w:r>
        <w:rPr>
          <w:rFonts w:ascii="Tahoma"/>
          <w:color w:val="000000"/>
          <w:spacing w:val="-1"/>
          <w:sz w:val="16"/>
        </w:rPr>
        <w:t>la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persona</w:t>
      </w:r>
      <w:r>
        <w:rPr>
          <w:rFonts w:ascii="Tahoma"/>
          <w:color w:val="000000"/>
          <w:spacing w:val="1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solicitante</w:t>
      </w:r>
      <w:proofErr w:type="spellEnd"/>
    </w:p>
    <w:p w:rsidR="007C41BE" w:rsidRDefault="00EE4A15">
      <w:pPr>
        <w:framePr w:w="742" w:wrap="auto" w:hAnchor="text" w:x="1913" w:y="1095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Bai</w:t>
      </w:r>
      <w:proofErr w:type="spellEnd"/>
      <w:r>
        <w:rPr>
          <w:rFonts w:ascii="Tahoma" w:hAnsi="Tahoma" w:cs="Tahoma"/>
          <w:color w:val="000000"/>
          <w:sz w:val="20"/>
        </w:rPr>
        <w:t>/</w:t>
      </w:r>
      <w:proofErr w:type="spellStart"/>
      <w:r>
        <w:rPr>
          <w:rFonts w:ascii="Tahoma" w:hAnsi="Tahoma" w:cs="Tahoma"/>
          <w:color w:val="000000"/>
          <w:sz w:val="20"/>
        </w:rPr>
        <w:t>Sì</w:t>
      </w:r>
      <w:proofErr w:type="spellEnd"/>
    </w:p>
    <w:p w:rsidR="007C41BE" w:rsidRDefault="00EE4A15">
      <w:pPr>
        <w:framePr w:w="742" w:wrap="auto" w:hAnchor="text" w:x="1913" w:y="10958"/>
        <w:widowControl w:val="0"/>
        <w:autoSpaceDE w:val="0"/>
        <w:autoSpaceDN w:val="0"/>
        <w:spacing w:before="447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Bai</w:t>
      </w:r>
      <w:proofErr w:type="spellEnd"/>
      <w:r>
        <w:rPr>
          <w:rFonts w:ascii="Tahoma" w:hAnsi="Tahoma" w:cs="Tahoma"/>
          <w:color w:val="000000"/>
          <w:sz w:val="20"/>
        </w:rPr>
        <w:t>/</w:t>
      </w:r>
      <w:proofErr w:type="spellStart"/>
      <w:r>
        <w:rPr>
          <w:rFonts w:ascii="Tahoma" w:hAnsi="Tahoma" w:cs="Tahoma"/>
          <w:color w:val="000000"/>
          <w:sz w:val="20"/>
        </w:rPr>
        <w:t>Sì</w:t>
      </w:r>
      <w:proofErr w:type="spellEnd"/>
    </w:p>
    <w:p w:rsidR="007C41BE" w:rsidRDefault="00EE4A15">
      <w:pPr>
        <w:framePr w:w="759" w:wrap="auto" w:hAnchor="text" w:x="2904" w:y="1095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Ez</w:t>
      </w:r>
      <w:proofErr w:type="spellEnd"/>
      <w:r>
        <w:rPr>
          <w:rFonts w:ascii="Tahoma"/>
          <w:color w:val="000000"/>
          <w:sz w:val="20"/>
        </w:rPr>
        <w:t>/No</w:t>
      </w:r>
    </w:p>
    <w:p w:rsidR="007C41BE" w:rsidRDefault="00EE4A15">
      <w:pPr>
        <w:framePr w:w="759" w:wrap="auto" w:hAnchor="text" w:x="2904" w:y="10958"/>
        <w:widowControl w:val="0"/>
        <w:autoSpaceDE w:val="0"/>
        <w:autoSpaceDN w:val="0"/>
        <w:spacing w:before="447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Ez</w:t>
      </w:r>
      <w:proofErr w:type="spellEnd"/>
      <w:r>
        <w:rPr>
          <w:rFonts w:ascii="Tahoma"/>
          <w:color w:val="000000"/>
          <w:sz w:val="20"/>
        </w:rPr>
        <w:t>/No</w:t>
      </w:r>
    </w:p>
    <w:p w:rsidR="007C41BE" w:rsidRDefault="00EE4A15">
      <w:pPr>
        <w:framePr w:w="2742" w:wrap="auto" w:hAnchor="text" w:x="3755" w:y="1095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ERANSKINA.-MOTIBAZIO GUTUNA</w:t>
      </w:r>
    </w:p>
    <w:p w:rsidR="007C41BE" w:rsidRDefault="00EE4A15">
      <w:pPr>
        <w:framePr w:w="2742" w:wrap="auto" w:hAnchor="text" w:x="3755" w:y="10956"/>
        <w:widowControl w:val="0"/>
        <w:autoSpaceDE w:val="0"/>
        <w:autoSpaceDN w:val="0"/>
        <w:spacing w:before="77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ANEXO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I.- CARTA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3"/>
          <w:sz w:val="16"/>
        </w:rPr>
        <w:t>DE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MOTIVACIÓN</w:t>
      </w:r>
    </w:p>
    <w:p w:rsidR="007C41BE" w:rsidRDefault="00EE4A15">
      <w:pPr>
        <w:framePr w:w="4348" w:wrap="auto" w:hAnchor="text" w:x="3755" w:y="1164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ERANSKINA.-EKITEKO KONPROMISOAREN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DOKUMENTUA</w:t>
      </w:r>
    </w:p>
    <w:p w:rsidR="007C41BE" w:rsidRDefault="00EE4A15">
      <w:pPr>
        <w:framePr w:w="4982" w:wrap="auto" w:hAnchor="text" w:x="3755" w:y="1191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ANEXO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II.- DOCUMENTO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DE COMPROMISO </w:t>
      </w:r>
      <w:r>
        <w:rPr>
          <w:rFonts w:ascii="Tahoma"/>
          <w:color w:val="000000"/>
          <w:spacing w:val="-3"/>
          <w:sz w:val="16"/>
        </w:rPr>
        <w:t>DE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EMPRENDIMIENTO</w:t>
      </w:r>
    </w:p>
    <w:p w:rsidR="007C41BE" w:rsidRDefault="00EE4A15">
      <w:pPr>
        <w:framePr w:w="742" w:wrap="auto" w:hAnchor="text" w:x="1913" w:y="1243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Bai</w:t>
      </w:r>
      <w:proofErr w:type="spellEnd"/>
      <w:r>
        <w:rPr>
          <w:rFonts w:ascii="Tahoma" w:hAnsi="Tahoma" w:cs="Tahoma"/>
          <w:color w:val="000000"/>
          <w:sz w:val="20"/>
        </w:rPr>
        <w:t>/</w:t>
      </w:r>
      <w:proofErr w:type="spellStart"/>
      <w:r>
        <w:rPr>
          <w:rFonts w:ascii="Tahoma" w:hAnsi="Tahoma" w:cs="Tahoma"/>
          <w:color w:val="000000"/>
          <w:sz w:val="20"/>
        </w:rPr>
        <w:t>Sì</w:t>
      </w:r>
      <w:proofErr w:type="spellEnd"/>
    </w:p>
    <w:p w:rsidR="007C41BE" w:rsidRDefault="00EE4A15">
      <w:pPr>
        <w:framePr w:w="759" w:wrap="auto" w:hAnchor="text" w:x="2904" w:y="1243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Ez</w:t>
      </w:r>
      <w:proofErr w:type="spellEnd"/>
      <w:r>
        <w:rPr>
          <w:rFonts w:ascii="Tahoma"/>
          <w:color w:val="000000"/>
          <w:sz w:val="20"/>
        </w:rPr>
        <w:t>/No</w:t>
      </w:r>
    </w:p>
    <w:p w:rsidR="007C41BE" w:rsidRDefault="00EE4A15">
      <w:pPr>
        <w:framePr w:w="6862" w:wrap="auto" w:hAnchor="text" w:x="3755" w:y="1242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ERANSKINA.-ERANTZUKINZUPEKO ADIERAZPENA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ETA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DATUAK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KONTSULTATZEKO BAIMENA</w:t>
      </w:r>
    </w:p>
    <w:p w:rsidR="007C41BE" w:rsidRDefault="00EE4A15">
      <w:pPr>
        <w:framePr w:w="6862" w:wrap="auto" w:hAnchor="text" w:x="3755" w:y="12428"/>
        <w:widowControl w:val="0"/>
        <w:autoSpaceDE w:val="0"/>
        <w:autoSpaceDN w:val="0"/>
        <w:spacing w:before="77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ANEXO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III.- </w:t>
      </w:r>
      <w:r>
        <w:rPr>
          <w:rFonts w:ascii="Tahoma" w:hAnsi="Tahoma" w:cs="Tahoma"/>
          <w:color w:val="000000"/>
          <w:sz w:val="16"/>
        </w:rPr>
        <w:t>DECLARACIÓN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RESPONSABLE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Y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AUTORIZACIÓN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DE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CONSULTA DE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DATOS</w:t>
      </w:r>
    </w:p>
    <w:p w:rsidR="007C41BE" w:rsidRDefault="00EE4A15">
      <w:pPr>
        <w:framePr w:w="4247" w:wrap="auto" w:hAnchor="text" w:x="1416" w:y="1337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ZURE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DATU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PERTSONALEN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TRATAMENDUARI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BURUZKO</w:t>
      </w:r>
    </w:p>
    <w:p w:rsidR="007C41BE" w:rsidRDefault="00EE4A15">
      <w:pPr>
        <w:framePr w:w="4247" w:wrap="auto" w:hAnchor="text" w:x="1416" w:y="1337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INFORMAZIOA</w:t>
      </w:r>
    </w:p>
    <w:p w:rsidR="007C41BE" w:rsidRDefault="00EE4A15">
      <w:pPr>
        <w:framePr w:w="4529" w:wrap="auto" w:hAnchor="text" w:x="6347" w:y="1337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INFORMACIÓN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RELATIVA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AL TRATAMIENTO DE SUS DATOS</w:t>
      </w:r>
    </w:p>
    <w:p w:rsidR="007C41BE" w:rsidRDefault="00EE4A15">
      <w:pPr>
        <w:framePr w:w="4529" w:wrap="auto" w:hAnchor="text" w:x="6347" w:y="1337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PERSONALES</w:t>
      </w:r>
    </w:p>
    <w:p w:rsidR="007C41BE" w:rsidRDefault="00EE4A15">
      <w:pPr>
        <w:framePr w:w="4914" w:wrap="auto" w:hAnchor="text" w:x="1416" w:y="1376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/>
          <w:color w:val="000000"/>
          <w:sz w:val="16"/>
        </w:rPr>
        <w:t>Arduraduna</w:t>
      </w:r>
      <w:proofErr w:type="spellEnd"/>
      <w:r>
        <w:rPr>
          <w:rFonts w:ascii="Tahoma"/>
          <w:color w:val="000000"/>
          <w:sz w:val="16"/>
        </w:rPr>
        <w:t>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BIDASOKO GARAPEN AGENTZIA </w:t>
      </w:r>
      <w:r>
        <w:rPr>
          <w:rFonts w:ascii="Tahoma" w:hAnsi="Tahoma" w:cs="Tahoma"/>
          <w:color w:val="000000"/>
          <w:sz w:val="16"/>
        </w:rPr>
        <w:t>–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Bidasoa</w:t>
      </w:r>
      <w:r>
        <w:rPr>
          <w:rFonts w:ascii="Tahoma"/>
          <w:color w:val="000000"/>
          <w:spacing w:val="1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bizirik</w:t>
      </w:r>
      <w:proofErr w:type="spellEnd"/>
    </w:p>
    <w:p w:rsidR="007C41BE" w:rsidRDefault="00EE4A15">
      <w:pPr>
        <w:framePr w:w="4914" w:wrap="auto" w:hAnchor="text" w:x="1416" w:y="1376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/>
          <w:color w:val="000000"/>
          <w:sz w:val="16"/>
        </w:rPr>
        <w:t>garapen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agentziak</w:t>
      </w:r>
      <w:proofErr w:type="spellEnd"/>
      <w:r>
        <w:rPr>
          <w:rFonts w:ascii="Tahoma"/>
          <w:color w:val="000000"/>
          <w:sz w:val="16"/>
        </w:rPr>
        <w:t xml:space="preserve"> Irun eta</w:t>
      </w:r>
      <w:r>
        <w:rPr>
          <w:rFonts w:ascii="Tahoma"/>
          <w:color w:val="000000"/>
          <w:spacing w:val="1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Hondarribiko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udalen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eskumen</w:t>
      </w:r>
      <w:proofErr w:type="spellEnd"/>
    </w:p>
    <w:p w:rsidR="007C41BE" w:rsidRDefault="00EE4A15">
      <w:pPr>
        <w:framePr w:w="4914" w:wrap="auto" w:hAnchor="text" w:x="1416" w:y="1376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/>
          <w:color w:val="000000"/>
          <w:sz w:val="16"/>
        </w:rPr>
        <w:t>publikoak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eskuordetu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ahal</w:t>
      </w:r>
      <w:proofErr w:type="spellEnd"/>
      <w:r>
        <w:rPr>
          <w:rFonts w:ascii="Tahoma"/>
          <w:color w:val="000000"/>
          <w:spacing w:val="-1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izateko</w:t>
      </w:r>
      <w:proofErr w:type="spellEnd"/>
      <w:r>
        <w:rPr>
          <w:rFonts w:ascii="Tahoma"/>
          <w:color w:val="000000"/>
          <w:spacing w:val="2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datuak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tratatzen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ditu</w:t>
      </w:r>
      <w:proofErr w:type="spellEnd"/>
      <w:r>
        <w:rPr>
          <w:rFonts w:ascii="Tahoma"/>
          <w:color w:val="000000"/>
          <w:sz w:val="16"/>
        </w:rPr>
        <w:t>.</w:t>
      </w:r>
    </w:p>
    <w:p w:rsidR="007C41BE" w:rsidRDefault="00EE4A15">
      <w:pPr>
        <w:framePr w:w="4914" w:wrap="auto" w:hAnchor="text" w:x="1416" w:y="1376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/>
          <w:color w:val="000000"/>
          <w:sz w:val="16"/>
        </w:rPr>
        <w:t>Helburua</w:t>
      </w:r>
      <w:proofErr w:type="spellEnd"/>
      <w:r>
        <w:rPr>
          <w:rFonts w:ascii="Tahoma"/>
          <w:color w:val="000000"/>
          <w:sz w:val="16"/>
        </w:rPr>
        <w:t>:</w:t>
      </w:r>
      <w:r>
        <w:rPr>
          <w:rFonts w:ascii="Tahoma"/>
          <w:color w:val="000000"/>
          <w:spacing w:val="1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enplegua</w:t>
      </w:r>
      <w:proofErr w:type="spellEnd"/>
      <w:r>
        <w:rPr>
          <w:rFonts w:ascii="Tahoma"/>
          <w:color w:val="000000"/>
          <w:spacing w:val="1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sortzera</w:t>
      </w:r>
      <w:proofErr w:type="spellEnd"/>
      <w:r>
        <w:rPr>
          <w:rFonts w:ascii="Tahoma"/>
          <w:color w:val="000000"/>
          <w:sz w:val="16"/>
        </w:rPr>
        <w:t xml:space="preserve"> eta,</w:t>
      </w:r>
      <w:r>
        <w:rPr>
          <w:rFonts w:ascii="Tahoma"/>
          <w:color w:val="000000"/>
          <w:spacing w:val="2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hala</w:t>
      </w:r>
      <w:proofErr w:type="spellEnd"/>
      <w:r>
        <w:rPr>
          <w:rFonts w:ascii="Tahoma"/>
          <w:color w:val="000000"/>
          <w:spacing w:val="1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badagokio</w:t>
      </w:r>
      <w:proofErr w:type="spellEnd"/>
      <w:r>
        <w:rPr>
          <w:rFonts w:ascii="Tahoma"/>
          <w:color w:val="000000"/>
          <w:sz w:val="16"/>
        </w:rPr>
        <w:t xml:space="preserve">, </w:t>
      </w:r>
      <w:proofErr w:type="spellStart"/>
      <w:r>
        <w:rPr>
          <w:rFonts w:ascii="Tahoma"/>
          <w:color w:val="000000"/>
          <w:sz w:val="16"/>
        </w:rPr>
        <w:t>ikus-entzunezko</w:t>
      </w:r>
      <w:proofErr w:type="spellEnd"/>
    </w:p>
    <w:p w:rsidR="007C41BE" w:rsidRDefault="00EE4A15">
      <w:pPr>
        <w:framePr w:w="4914" w:wrap="auto" w:hAnchor="text" w:x="1416" w:y="13762"/>
        <w:widowControl w:val="0"/>
        <w:autoSpaceDE w:val="0"/>
        <w:autoSpaceDN w:val="0"/>
        <w:spacing w:before="1" w:after="0" w:line="194" w:lineRule="exact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/>
          <w:color w:val="000000"/>
          <w:sz w:val="16"/>
        </w:rPr>
        <w:t>materiala</w:t>
      </w:r>
      <w:proofErr w:type="spellEnd"/>
      <w:r>
        <w:rPr>
          <w:rFonts w:ascii="Tahoma"/>
          <w:color w:val="000000"/>
          <w:spacing w:val="1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egitera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bideratutako</w:t>
      </w:r>
      <w:proofErr w:type="spellEnd"/>
      <w:r>
        <w:rPr>
          <w:rFonts w:ascii="Tahoma"/>
          <w:color w:val="000000"/>
          <w:spacing w:val="1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ekintzailetza-jarduerak</w:t>
      </w:r>
      <w:proofErr w:type="spellEnd"/>
      <w:r>
        <w:rPr>
          <w:rFonts w:ascii="Tahoma"/>
          <w:color w:val="000000"/>
          <w:sz w:val="16"/>
        </w:rPr>
        <w:t xml:space="preserve">. </w:t>
      </w:r>
      <w:proofErr w:type="spellStart"/>
      <w:r>
        <w:rPr>
          <w:rFonts w:ascii="Tahoma"/>
          <w:color w:val="000000"/>
          <w:sz w:val="16"/>
        </w:rPr>
        <w:t>Eskubideak</w:t>
      </w:r>
      <w:proofErr w:type="spellEnd"/>
    </w:p>
    <w:p w:rsidR="007C41BE" w:rsidRDefault="00EE4A15">
      <w:pPr>
        <w:framePr w:w="4914" w:wrap="auto" w:hAnchor="text" w:x="1416" w:y="1376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eta</w:t>
      </w:r>
      <w:r>
        <w:rPr>
          <w:rFonts w:ascii="Tahoma"/>
          <w:color w:val="000000"/>
          <w:spacing w:val="1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informazio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gehigarria</w:t>
      </w:r>
      <w:proofErr w:type="spellEnd"/>
      <w:r>
        <w:rPr>
          <w:rFonts w:ascii="Tahoma"/>
          <w:color w:val="000000"/>
          <w:sz w:val="16"/>
        </w:rPr>
        <w:t>:</w:t>
      </w:r>
      <w:r>
        <w:rPr>
          <w:rFonts w:ascii="Tahoma"/>
          <w:color w:val="000000"/>
          <w:spacing w:val="1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datuen</w:t>
      </w:r>
      <w:proofErr w:type="spellEnd"/>
      <w:r>
        <w:rPr>
          <w:rFonts w:ascii="Tahoma"/>
          <w:color w:val="000000"/>
          <w:spacing w:val="2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tratamenduari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buruzko</w:t>
      </w:r>
      <w:proofErr w:type="spellEnd"/>
    </w:p>
    <w:p w:rsidR="007C41BE" w:rsidRDefault="00EE4A15">
      <w:pPr>
        <w:framePr w:w="4835" w:wrap="auto" w:hAnchor="text" w:x="6347" w:y="1376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/>
          <w:color w:val="000000"/>
          <w:sz w:val="16"/>
        </w:rPr>
        <w:t>Responsable</w:t>
      </w:r>
      <w:proofErr w:type="spellEnd"/>
      <w:r>
        <w:rPr>
          <w:rFonts w:ascii="Tahoma"/>
          <w:color w:val="000000"/>
          <w:sz w:val="16"/>
        </w:rPr>
        <w:t>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AGENCIA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DE</w:t>
      </w:r>
      <w:r>
        <w:rPr>
          <w:rFonts w:ascii="Tahoma"/>
          <w:color w:val="000000"/>
          <w:sz w:val="16"/>
        </w:rPr>
        <w:t xml:space="preserve"> DESARROLLO DEL BIDASOA-</w:t>
      </w:r>
    </w:p>
    <w:p w:rsidR="007C41BE" w:rsidRDefault="00EE4A15">
      <w:pPr>
        <w:framePr w:w="4835" w:wrap="auto" w:hAnchor="text" w:x="6347" w:y="1376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Bidasoa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activa</w:t>
      </w:r>
      <w:r>
        <w:rPr>
          <w:rFonts w:ascii="Tahoma"/>
          <w:color w:val="000000"/>
          <w:spacing w:val="1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trata</w:t>
      </w:r>
      <w:proofErr w:type="spellEnd"/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los</w:t>
      </w:r>
      <w:r>
        <w:rPr>
          <w:rFonts w:ascii="Tahoma"/>
          <w:color w:val="000000"/>
          <w:spacing w:val="1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datos</w:t>
      </w:r>
      <w:proofErr w:type="spellEnd"/>
      <w:r>
        <w:rPr>
          <w:rFonts w:ascii="Tahoma"/>
          <w:color w:val="000000"/>
          <w:spacing w:val="1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para</w:t>
      </w:r>
      <w:proofErr w:type="spellEnd"/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el </w:t>
      </w:r>
      <w:proofErr w:type="spellStart"/>
      <w:r>
        <w:rPr>
          <w:rFonts w:ascii="Tahoma"/>
          <w:color w:val="000000"/>
          <w:sz w:val="16"/>
        </w:rPr>
        <w:t>ejercicio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delegado</w:t>
      </w:r>
      <w:proofErr w:type="spellEnd"/>
      <w:r>
        <w:rPr>
          <w:rFonts w:ascii="Tahoma"/>
          <w:color w:val="000000"/>
          <w:sz w:val="16"/>
        </w:rPr>
        <w:t xml:space="preserve"> de</w:t>
      </w:r>
    </w:p>
    <w:p w:rsidR="007C41BE" w:rsidRDefault="00EE4A15">
      <w:pPr>
        <w:framePr w:w="4835" w:wrap="auto" w:hAnchor="text" w:x="6347" w:y="1376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/>
          <w:color w:val="000000"/>
          <w:sz w:val="16"/>
        </w:rPr>
        <w:t>competencias</w:t>
      </w:r>
      <w:proofErr w:type="spellEnd"/>
      <w:r>
        <w:rPr>
          <w:rFonts w:ascii="Tahoma"/>
          <w:color w:val="000000"/>
          <w:spacing w:val="1"/>
          <w:sz w:val="16"/>
        </w:rPr>
        <w:t xml:space="preserve"> </w:t>
      </w:r>
      <w:proofErr w:type="spellStart"/>
      <w:r>
        <w:rPr>
          <w:rFonts w:ascii="Tahoma" w:hAnsi="Tahoma" w:cs="Tahoma"/>
          <w:color w:val="000000"/>
          <w:sz w:val="16"/>
        </w:rPr>
        <w:t>públicas</w:t>
      </w:r>
      <w:proofErr w:type="spellEnd"/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de </w:t>
      </w:r>
      <w:r>
        <w:rPr>
          <w:rFonts w:ascii="Tahoma"/>
          <w:color w:val="000000"/>
          <w:spacing w:val="-1"/>
          <w:sz w:val="16"/>
        </w:rPr>
        <w:t>los</w:t>
      </w:r>
      <w:r>
        <w:rPr>
          <w:rFonts w:ascii="Tahoma"/>
          <w:color w:val="000000"/>
          <w:spacing w:val="1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Ayuntamientos</w:t>
      </w:r>
      <w:proofErr w:type="spellEnd"/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de Irun y</w:t>
      </w:r>
    </w:p>
    <w:p w:rsidR="007C41BE" w:rsidRDefault="00EE4A15">
      <w:pPr>
        <w:framePr w:w="4835" w:wrap="auto" w:hAnchor="text" w:x="6347" w:y="1376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/>
          <w:color w:val="000000"/>
          <w:sz w:val="16"/>
        </w:rPr>
        <w:t>Hondarribia</w:t>
      </w:r>
      <w:proofErr w:type="spellEnd"/>
      <w:r>
        <w:rPr>
          <w:rFonts w:ascii="Tahoma"/>
          <w:color w:val="000000"/>
          <w:sz w:val="16"/>
        </w:rPr>
        <w:t xml:space="preserve">. </w:t>
      </w:r>
      <w:proofErr w:type="spellStart"/>
      <w:r>
        <w:rPr>
          <w:rFonts w:ascii="Tahoma"/>
          <w:color w:val="000000"/>
          <w:sz w:val="16"/>
        </w:rPr>
        <w:t>Finalidad</w:t>
      </w:r>
      <w:proofErr w:type="spellEnd"/>
      <w:r>
        <w:rPr>
          <w:rFonts w:ascii="Tahoma"/>
          <w:color w:val="000000"/>
          <w:sz w:val="16"/>
        </w:rPr>
        <w:t>:</w:t>
      </w:r>
      <w:r>
        <w:rPr>
          <w:rFonts w:ascii="Tahoma"/>
          <w:color w:val="000000"/>
          <w:spacing w:val="1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Actividades</w:t>
      </w:r>
      <w:proofErr w:type="spellEnd"/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de </w:t>
      </w:r>
      <w:proofErr w:type="spellStart"/>
      <w:r>
        <w:rPr>
          <w:rFonts w:ascii="Tahoma"/>
          <w:color w:val="000000"/>
          <w:sz w:val="16"/>
        </w:rPr>
        <w:t>emprendimiento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dirigidas</w:t>
      </w:r>
      <w:proofErr w:type="spellEnd"/>
    </w:p>
    <w:p w:rsidR="007C41BE" w:rsidRDefault="00EE4A15">
      <w:pPr>
        <w:framePr w:w="4835" w:wrap="auto" w:hAnchor="text" w:x="6347" w:y="13762"/>
        <w:widowControl w:val="0"/>
        <w:autoSpaceDE w:val="0"/>
        <w:autoSpaceDN w:val="0"/>
        <w:spacing w:before="1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la</w:t>
      </w:r>
      <w:r>
        <w:rPr>
          <w:rFonts w:ascii="Tahoma"/>
          <w:color w:val="000000"/>
          <w:spacing w:val="2"/>
          <w:sz w:val="16"/>
        </w:rPr>
        <w:t xml:space="preserve"> </w:t>
      </w:r>
      <w:proofErr w:type="spellStart"/>
      <w:r>
        <w:rPr>
          <w:rFonts w:ascii="Tahoma" w:hAnsi="Tahoma" w:cs="Tahoma"/>
          <w:color w:val="000000"/>
          <w:sz w:val="16"/>
        </w:rPr>
        <w:t>generación</w:t>
      </w:r>
      <w:proofErr w:type="spellEnd"/>
      <w:r>
        <w:rPr>
          <w:rFonts w:ascii="Tahoma"/>
          <w:color w:val="000000"/>
          <w:sz w:val="16"/>
        </w:rPr>
        <w:t xml:space="preserve"> de </w:t>
      </w:r>
      <w:proofErr w:type="spellStart"/>
      <w:r>
        <w:rPr>
          <w:rFonts w:ascii="Tahoma"/>
          <w:color w:val="000000"/>
          <w:sz w:val="16"/>
        </w:rPr>
        <w:t>empleo</w:t>
      </w:r>
      <w:proofErr w:type="spellEnd"/>
      <w:r>
        <w:rPr>
          <w:rFonts w:ascii="Tahoma"/>
          <w:color w:val="000000"/>
          <w:sz w:val="16"/>
        </w:rPr>
        <w:t xml:space="preserve"> y </w:t>
      </w:r>
      <w:proofErr w:type="spellStart"/>
      <w:r>
        <w:rPr>
          <w:rFonts w:ascii="Tahoma" w:hAnsi="Tahoma" w:cs="Tahoma"/>
          <w:color w:val="000000"/>
          <w:sz w:val="16"/>
        </w:rPr>
        <w:t>elaboración</w:t>
      </w:r>
      <w:proofErr w:type="spellEnd"/>
      <w:r>
        <w:rPr>
          <w:rFonts w:ascii="Tahoma" w:hAnsi="Tahoma" w:cs="Tahoma"/>
          <w:color w:val="000000"/>
          <w:sz w:val="16"/>
        </w:rPr>
        <w:t>,</w:t>
      </w:r>
      <w:r>
        <w:rPr>
          <w:rFonts w:ascii="Tahoma"/>
          <w:color w:val="000000"/>
          <w:sz w:val="16"/>
        </w:rPr>
        <w:t xml:space="preserve"> en </w:t>
      </w:r>
      <w:proofErr w:type="spellStart"/>
      <w:r>
        <w:rPr>
          <w:rFonts w:ascii="Tahoma"/>
          <w:color w:val="000000"/>
          <w:sz w:val="16"/>
        </w:rPr>
        <w:t>su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caso</w:t>
      </w:r>
      <w:proofErr w:type="spellEnd"/>
      <w:r>
        <w:rPr>
          <w:rFonts w:ascii="Tahoma"/>
          <w:color w:val="000000"/>
          <w:sz w:val="16"/>
        </w:rPr>
        <w:t>, de material</w:t>
      </w:r>
    </w:p>
    <w:p w:rsidR="007C41BE" w:rsidRDefault="00EE4A15">
      <w:pPr>
        <w:framePr w:w="4835" w:wrap="auto" w:hAnchor="text" w:x="6347" w:y="1376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audiovisual. </w:t>
      </w:r>
      <w:proofErr w:type="spellStart"/>
      <w:r>
        <w:rPr>
          <w:rFonts w:ascii="Tahoma"/>
          <w:color w:val="000000"/>
          <w:sz w:val="16"/>
        </w:rPr>
        <w:t>Derechos</w:t>
      </w:r>
      <w:proofErr w:type="spellEnd"/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e</w:t>
      </w:r>
      <w:r>
        <w:rPr>
          <w:rFonts w:ascii="Tahoma"/>
          <w:color w:val="000000"/>
          <w:spacing w:val="1"/>
          <w:sz w:val="16"/>
        </w:rPr>
        <w:t xml:space="preserve"> </w:t>
      </w:r>
      <w:proofErr w:type="spellStart"/>
      <w:r>
        <w:rPr>
          <w:rFonts w:ascii="Tahoma" w:hAnsi="Tahoma" w:cs="Tahoma"/>
          <w:color w:val="000000"/>
          <w:sz w:val="16"/>
        </w:rPr>
        <w:t>información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adicional</w:t>
      </w:r>
      <w:proofErr w:type="spellEnd"/>
      <w:r>
        <w:rPr>
          <w:rFonts w:ascii="Tahoma"/>
          <w:color w:val="000000"/>
          <w:sz w:val="16"/>
        </w:rPr>
        <w:t>:</w:t>
      </w:r>
      <w:r>
        <w:rPr>
          <w:rFonts w:ascii="Tahoma"/>
          <w:color w:val="000000"/>
          <w:spacing w:val="1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Pueden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ejercerse</w:t>
      </w:r>
      <w:proofErr w:type="spellEnd"/>
    </w:p>
    <w:p w:rsidR="007C41BE" w:rsidRDefault="00EE4A15">
      <w:pPr>
        <w:framePr w:w="9392" w:wrap="auto" w:hAnchor="text" w:x="1416" w:y="1492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/>
          <w:color w:val="000000"/>
          <w:sz w:val="16"/>
        </w:rPr>
        <w:t>eskubideak</w:t>
      </w:r>
      <w:proofErr w:type="spellEnd"/>
      <w:r>
        <w:rPr>
          <w:rFonts w:ascii="Tahoma"/>
          <w:color w:val="000000"/>
          <w:spacing w:val="-1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balia</w:t>
      </w:r>
      <w:proofErr w:type="spellEnd"/>
      <w:r>
        <w:rPr>
          <w:rFonts w:ascii="Tahoma"/>
          <w:color w:val="000000"/>
          <w:spacing w:val="1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daitezke</w:t>
      </w:r>
      <w:proofErr w:type="spellEnd"/>
      <w:r>
        <w:rPr>
          <w:rFonts w:ascii="Tahoma"/>
          <w:color w:val="000000"/>
          <w:sz w:val="16"/>
        </w:rPr>
        <w:t xml:space="preserve"> eta</w:t>
      </w:r>
      <w:r>
        <w:rPr>
          <w:rFonts w:ascii="Tahoma"/>
          <w:color w:val="000000"/>
          <w:spacing w:val="1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tratamendu</w:t>
      </w:r>
      <w:proofErr w:type="spellEnd"/>
      <w:r>
        <w:rPr>
          <w:rFonts w:ascii="Tahoma"/>
          <w:color w:val="000000"/>
          <w:spacing w:val="-1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horri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buruzko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informazio</w:t>
      </w:r>
      <w:proofErr w:type="spellEnd"/>
      <w:r>
        <w:rPr>
          <w:rFonts w:ascii="Tahoma"/>
          <w:color w:val="000000"/>
          <w:spacing w:val="170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los</w:t>
      </w:r>
      <w:r>
        <w:rPr>
          <w:rFonts w:ascii="Tahoma"/>
          <w:color w:val="000000"/>
          <w:spacing w:val="1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derechos</w:t>
      </w:r>
      <w:proofErr w:type="spellEnd"/>
      <w:r>
        <w:rPr>
          <w:rFonts w:ascii="Tahoma"/>
          <w:color w:val="000000"/>
          <w:spacing w:val="1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relativos</w:t>
      </w:r>
      <w:proofErr w:type="spellEnd"/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al</w:t>
      </w:r>
      <w:r>
        <w:rPr>
          <w:rFonts w:ascii="Tahoma"/>
          <w:color w:val="000000"/>
          <w:spacing w:val="-1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tratamiento</w:t>
      </w:r>
      <w:proofErr w:type="spellEnd"/>
      <w:r>
        <w:rPr>
          <w:rFonts w:ascii="Tahoma"/>
          <w:color w:val="000000"/>
          <w:sz w:val="16"/>
        </w:rPr>
        <w:t xml:space="preserve"> de </w:t>
      </w:r>
      <w:proofErr w:type="spellStart"/>
      <w:r>
        <w:rPr>
          <w:rFonts w:ascii="Tahoma"/>
          <w:color w:val="000000"/>
          <w:sz w:val="16"/>
        </w:rPr>
        <w:t>sus</w:t>
      </w:r>
      <w:proofErr w:type="spellEnd"/>
      <w:r>
        <w:rPr>
          <w:rFonts w:ascii="Tahoma"/>
          <w:color w:val="000000"/>
          <w:spacing w:val="1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datos</w:t>
      </w:r>
      <w:proofErr w:type="spellEnd"/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y </w:t>
      </w:r>
      <w:proofErr w:type="spellStart"/>
      <w:r>
        <w:rPr>
          <w:rFonts w:ascii="Tahoma"/>
          <w:color w:val="000000"/>
          <w:sz w:val="16"/>
        </w:rPr>
        <w:t>obtener</w:t>
      </w:r>
      <w:proofErr w:type="spellEnd"/>
    </w:p>
    <w:p w:rsidR="007C41BE" w:rsidRDefault="00EE4A15">
      <w:pPr>
        <w:framePr w:w="4782" w:wrap="auto" w:hAnchor="text" w:x="1416" w:y="1511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/>
          <w:color w:val="000000"/>
          <w:sz w:val="16"/>
        </w:rPr>
        <w:t>gehigarria</w:t>
      </w:r>
      <w:proofErr w:type="spellEnd"/>
      <w:r>
        <w:rPr>
          <w:rFonts w:ascii="Tahoma"/>
          <w:color w:val="000000"/>
          <w:spacing w:val="1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eskura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daiteke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gure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webguneko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pribatutasun-atarian</w:t>
      </w:r>
      <w:proofErr w:type="spellEnd"/>
      <w:r>
        <w:rPr>
          <w:rFonts w:ascii="Tahoma"/>
          <w:color w:val="000000"/>
          <w:sz w:val="16"/>
        </w:rPr>
        <w:t>.</w:t>
      </w:r>
    </w:p>
    <w:p w:rsidR="007C41BE" w:rsidRDefault="00EE4A15">
      <w:pPr>
        <w:framePr w:w="4782" w:wrap="auto" w:hAnchor="text" w:x="1416" w:y="1511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www.bidasoa-activa.com</w:t>
      </w:r>
    </w:p>
    <w:p w:rsidR="007C41BE" w:rsidRDefault="00EE4A15">
      <w:pPr>
        <w:framePr w:w="4535" w:wrap="auto" w:hAnchor="text" w:x="6347" w:y="1511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 w:hAnsi="Tahoma" w:cs="Tahoma"/>
          <w:color w:val="000000"/>
          <w:sz w:val="16"/>
        </w:rPr>
        <w:t>información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adicional</w:t>
      </w:r>
      <w:proofErr w:type="spellEnd"/>
      <w:r>
        <w:rPr>
          <w:rFonts w:ascii="Tahoma"/>
          <w:color w:val="000000"/>
          <w:spacing w:val="-1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sobre</w:t>
      </w:r>
      <w:proofErr w:type="spellEnd"/>
      <w:r>
        <w:rPr>
          <w:rFonts w:ascii="Tahoma"/>
          <w:color w:val="000000"/>
          <w:spacing w:val="-1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dicho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tratamiento</w:t>
      </w:r>
      <w:proofErr w:type="spellEnd"/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en el portal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de</w:t>
      </w:r>
    </w:p>
    <w:p w:rsidR="007C41BE" w:rsidRDefault="00EE4A15">
      <w:pPr>
        <w:framePr w:w="4535" w:wrap="auto" w:hAnchor="text" w:x="6347" w:y="1511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/>
          <w:color w:val="000000"/>
          <w:sz w:val="16"/>
        </w:rPr>
        <w:t>privacidad</w:t>
      </w:r>
      <w:proofErr w:type="spellEnd"/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de</w:t>
      </w:r>
      <w:r>
        <w:rPr>
          <w:rFonts w:ascii="Tahoma"/>
          <w:color w:val="000000"/>
          <w:spacing w:val="-1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nuestro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sitio</w:t>
      </w:r>
      <w:proofErr w:type="spellEnd"/>
      <w:r>
        <w:rPr>
          <w:rFonts w:ascii="Tahoma"/>
          <w:color w:val="000000"/>
          <w:sz w:val="16"/>
        </w:rPr>
        <w:t xml:space="preserve"> web.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www.bidasoa-activa.com</w:t>
      </w:r>
    </w:p>
    <w:p w:rsidR="007C41BE" w:rsidRDefault="003176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 w:rsidRPr="0031764A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02D9D3" wp14:editId="576B20FC">
                <wp:simplePos x="0" y="0"/>
                <wp:positionH relativeFrom="column">
                  <wp:posOffset>1897380</wp:posOffset>
                </wp:positionH>
                <wp:positionV relativeFrom="paragraph">
                  <wp:posOffset>9929495</wp:posOffset>
                </wp:positionV>
                <wp:extent cx="3352800" cy="594360"/>
                <wp:effectExtent l="0" t="0" r="19050" b="1524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64A" w:rsidRPr="0031764A" w:rsidRDefault="0031764A">
                            <w:pPr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Stua</w:t>
                            </w:r>
                            <w:proofErr w:type="spellEnd"/>
                            <w:proofErr w:type="gramStart"/>
                            <w:r>
                              <w:rPr>
                                <w:lang w:val="es-ES"/>
                              </w:rPr>
                              <w:t>./</w:t>
                            </w:r>
                            <w:proofErr w:type="gramEnd"/>
                            <w:r>
                              <w:rPr>
                                <w:lang w:val="es-ES"/>
                              </w:rPr>
                              <w:t>Fdo.: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49.4pt;margin-top:781.85pt;width:264pt;height:46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">
                <v:stroke linestyle="thinThin"/>
                <v:textbox>
                  <w:txbxContent>
                    <w:p w:rsidR="0031764A" w:rsidRPr="0031764A" w:rsidRDefault="0031764A">
                      <w:pPr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Stua</w:t>
                      </w:r>
                      <w:proofErr w:type="spellEnd"/>
                      <w:proofErr w:type="gramStart"/>
                      <w:r>
                        <w:rPr>
                          <w:lang w:val="es-ES"/>
                        </w:rPr>
                        <w:t>./</w:t>
                      </w:r>
                      <w:proofErr w:type="gramEnd"/>
                      <w:r>
                        <w:rPr>
                          <w:lang w:val="es-ES"/>
                        </w:rPr>
                        <w:t>Fdo.: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9" type="#_x0000_t75" style="position:absolute;margin-left:266.15pt;margin-top:5.2pt;width:77.45pt;height:66.5pt;z-index:-251652096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38" type="#_x0000_t75" style="position:absolute;margin-left:75.45pt;margin-top:151.45pt;width:451.5pt;height:2.5pt;z-index:-251653120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>
          <v:shape id="_x00002" o:spid="_x0000_s1037" type="#_x0000_t75" style="position:absolute;margin-left:76.2pt;margin-top:185.65pt;width:478.4pt;height:89.75pt;z-index:-251654144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>
          <v:shape id="_x00003" o:spid="_x0000_s1036" type="#_x0000_t75" style="position:absolute;margin-left:76.2pt;margin-top:303.4pt;width:478.4pt;height:135.45pt;z-index:-251655168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noProof/>
        </w:rPr>
        <w:pict>
          <v:shape id="_x00004" o:spid="_x0000_s1035" type="#_x0000_t75" style="position:absolute;margin-left:90.45pt;margin-top:467pt;width:38.85pt;height:17pt;z-index:-251656192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>
        <w:rPr>
          <w:noProof/>
        </w:rPr>
        <w:pict>
          <v:shape id="_x00005" o:spid="_x0000_s1034" type="#_x0000_t75" style="position:absolute;margin-left:140pt;margin-top:467pt;width:37.9pt;height:17pt;z-index:-251657216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>
        <w:rPr>
          <w:noProof/>
        </w:rPr>
        <w:pict>
          <v:shape id="_x00006" o:spid="_x0000_s1033" type="#_x0000_t75" style="position:absolute;margin-left:90.45pt;margin-top:506.25pt;width:38.85pt;height:17pt;z-index:-251658240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>
        <w:rPr>
          <w:noProof/>
        </w:rPr>
        <w:pict>
          <v:shape id="_x00007" o:spid="_x0000_s1032" type="#_x0000_t75" style="position:absolute;margin-left:140pt;margin-top:506.25pt;width:37.9pt;height:17pt;z-index:-251659264;mso-position-horizontal:absolute;mso-position-horizontal-relative:page;mso-position-vertical:absolute;mso-position-vertical-relative:page">
            <v:imagedata r:id="rId10" o:title="image8"/>
            <w10:wrap anchorx="page" anchory="page"/>
          </v:shape>
        </w:pict>
      </w:r>
      <w:r>
        <w:rPr>
          <w:noProof/>
        </w:rPr>
        <w:pict>
          <v:shape id="_x00008" o:spid="_x0000_s1031" type="#_x0000_t75" style="position:absolute;margin-left:90.45pt;margin-top:545.35pt;width:38.85pt;height:17pt;z-index:-251660288;mso-position-horizontal:absolute;mso-position-horizontal-relative:page;mso-position-vertical:absolute;mso-position-vertical-relative:page">
            <v:imagedata r:id="rId9" o:title="image9"/>
            <w10:wrap anchorx="page" anchory="page"/>
          </v:shape>
        </w:pict>
      </w:r>
      <w:r>
        <w:rPr>
          <w:noProof/>
        </w:rPr>
        <w:pict>
          <v:shape id="_x00009" o:spid="_x0000_s1030" type="#_x0000_t75" style="position:absolute;margin-left:140pt;margin-top:545.35pt;width:37.9pt;height:17pt;z-index:-251661312;mso-position-horizontal:absolute;mso-position-horizontal-relative:page;mso-position-vertical:absolute;mso-position-vertical-relative:page">
            <v:imagedata r:id="rId10" o:title="image10"/>
            <w10:wrap anchorx="page" anchory="page"/>
          </v:shape>
        </w:pict>
      </w:r>
      <w:r>
        <w:rPr>
          <w:noProof/>
        </w:rPr>
        <w:pict>
          <v:shape id="_x000010" o:spid="_x0000_s1029" type="#_x0000_t75" style="position:absolute;margin-left:90.45pt;margin-top:579.8pt;width:38.85pt;height:17pt;z-index:-251662336;mso-position-horizontal:absolute;mso-position-horizontal-relative:page;mso-position-vertical:absolute;mso-position-vertical-relative:page">
            <v:imagedata r:id="rId9" o:title="image11"/>
            <w10:wrap anchorx="page" anchory="page"/>
          </v:shape>
        </w:pict>
      </w:r>
      <w:r>
        <w:rPr>
          <w:noProof/>
        </w:rPr>
        <w:pict>
          <v:shape id="_x000011" o:spid="_x0000_s1028" type="#_x0000_t75" style="position:absolute;margin-left:140pt;margin-top:579.8pt;width:37.9pt;height:17pt;z-index:-251663360;mso-position-horizontal:absolute;mso-position-horizontal-relative:page;mso-position-vertical:absolute;mso-position-vertical-relative:page">
            <v:imagedata r:id="rId10" o:title="image12"/>
            <w10:wrap anchorx="page" anchory="page"/>
          </v:shape>
        </w:pict>
      </w:r>
      <w:r>
        <w:rPr>
          <w:noProof/>
        </w:rPr>
        <w:pict>
          <v:shape id="_x000012" o:spid="_x0000_s1027" type="#_x0000_t75" style="position:absolute;margin-left:90.45pt;margin-top:619.05pt;width:38.85pt;height:17pt;z-index:-251664384;mso-position-horizontal:absolute;mso-position-horizontal-relative:page;mso-position-vertical:absolute;mso-position-vertical-relative:page">
            <v:imagedata r:id="rId9" o:title="image13"/>
            <w10:wrap anchorx="page" anchory="page"/>
          </v:shape>
        </w:pict>
      </w:r>
      <w:r>
        <w:rPr>
          <w:noProof/>
        </w:rPr>
        <w:pict>
          <v:shape id="_x000013" o:spid="_x0000_s1026" type="#_x0000_t75" style="position:absolute;margin-left:140pt;margin-top:619.05pt;width:37.9pt;height:17pt;z-index:-251665408;mso-position-horizontal:absolute;mso-position-horizontal-relative:page;mso-position-vertical:absolute;mso-position-vertical-relative:page">
            <v:imagedata r:id="rId11" o:title="image14"/>
            <w10:wrap anchorx="page" anchory="page"/>
          </v:shape>
        </w:pict>
      </w:r>
    </w:p>
    <w:sectPr w:rsidR="007C41B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A479AA-B657-4CAA-B5E4-1900E09750E3}"/>
    <w:embedBold r:id="rId2" w:fontKey="{A0DA9D08-1F48-474E-996F-98707308F1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F2B1472-C637-4F10-9239-CD05611DEEC4}"/>
    <w:embedBold r:id="rId4" w:fontKey="{F5A805DF-B396-4BBE-945D-4D93903D7D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815B17F-C970-4BC4-A14E-C4BDE9DDA9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A74DF7A8-354D-4C64-A2C1-C1128F3F3CA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7" w:fontKey="{411995DA-D497-4F5F-985B-1BF1F3AF9B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D7682DE-1C9E-4582-BD0F-5358CA1B66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1764A"/>
    <w:rsid w:val="007C41BE"/>
    <w:rsid w:val="00B06B85"/>
    <w:rsid w:val="00BA5B2D"/>
    <w:rsid w:val="00EE4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u-ES" w:eastAsia="eu-E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  <w:style w:type="paragraph" w:styleId="Textodeglobo">
    <w:name w:val="Balloon Text"/>
    <w:basedOn w:val="Normal"/>
    <w:link w:val="TextodegloboCar"/>
    <w:rsid w:val="0031764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31764A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u-ES" w:eastAsia="eu-E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  <w:style w:type="paragraph" w:styleId="Textodeglobo">
    <w:name w:val="Balloon Text"/>
    <w:basedOn w:val="Normal"/>
    <w:link w:val="TextodegloboCar"/>
    <w:rsid w:val="0031764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31764A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A09F9F22.dotm</Template>
  <TotalTime>3</TotalTime>
  <Pages>1</Pages>
  <Words>331</Words>
  <Characters>1888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ALONSO_LEIRE</cp:lastModifiedBy>
  <cp:revision>3</cp:revision>
  <dcterms:created xsi:type="dcterms:W3CDTF">2024-05-08T06:28:00Z</dcterms:created>
  <dcterms:modified xsi:type="dcterms:W3CDTF">2024-05-09T08:54:00Z</dcterms:modified>
</cp:coreProperties>
</file>